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69A879" w14:textId="6217774C" w:rsidR="00F90A1A" w:rsidRDefault="00F90A1A" w:rsidP="00F90A1A">
      <w:pPr>
        <w:jc w:val="both"/>
        <w:rPr>
          <w:b/>
          <w:bCs/>
          <w:i/>
          <w:iCs/>
        </w:rPr>
      </w:pPr>
      <w:r>
        <w:tab/>
      </w:r>
      <w:r>
        <w:tab/>
      </w:r>
      <w:r w:rsidRPr="00F90A1A">
        <w:rPr>
          <w:b/>
          <w:bCs/>
          <w:i/>
          <w:iCs/>
        </w:rPr>
        <w:t xml:space="preserve">To verify if this letter is valid, visit </w:t>
      </w:r>
      <w:r w:rsidRPr="00F90A1A">
        <w:rPr>
          <w:b/>
          <w:bCs/>
          <w:i/>
          <w:iCs/>
          <w:u w:val="single"/>
        </w:rPr>
        <w:t>moorecad.org</w:t>
      </w:r>
      <w:r w:rsidRPr="00F90A1A">
        <w:rPr>
          <w:b/>
          <w:bCs/>
          <w:i/>
          <w:iCs/>
        </w:rPr>
        <w:t xml:space="preserve"> and click on the link</w:t>
      </w:r>
    </w:p>
    <w:p w14:paraId="7D012827" w14:textId="77777777" w:rsidR="00F90A1A" w:rsidRDefault="00F90A1A" w:rsidP="00F90A1A">
      <w:pPr>
        <w:jc w:val="both"/>
        <w:rPr>
          <w:b/>
          <w:bCs/>
          <w:i/>
          <w:iCs/>
        </w:rPr>
      </w:pPr>
    </w:p>
    <w:p w14:paraId="3001BA41" w14:textId="247D3639" w:rsidR="00F90A1A" w:rsidRPr="00F90A1A" w:rsidRDefault="00F90A1A" w:rsidP="00F90A1A">
      <w:pPr>
        <w:jc w:val="both"/>
      </w:pPr>
      <w:r w:rsidRPr="00F90A1A">
        <w:t>Date</w:t>
      </w:r>
    </w:p>
    <w:p w14:paraId="346197B2" w14:textId="77777777" w:rsidR="00F90A1A" w:rsidRDefault="00F90A1A" w:rsidP="00256995">
      <w:pPr>
        <w:ind w:right="720"/>
        <w:jc w:val="both"/>
      </w:pPr>
    </w:p>
    <w:p w14:paraId="765F8230" w14:textId="3C46E91C" w:rsidR="00256995" w:rsidRDefault="00256995" w:rsidP="00256995">
      <w:pPr>
        <w:ind w:right="720"/>
        <w:jc w:val="both"/>
      </w:pPr>
      <w:r>
        <w:t>Owner Name</w:t>
      </w:r>
      <w:r w:rsidR="00CE5AFB">
        <w:tab/>
      </w:r>
      <w:r w:rsidR="00CE5AFB">
        <w:tab/>
      </w:r>
      <w:r w:rsidR="00CE5AFB">
        <w:tab/>
      </w:r>
      <w:r w:rsidR="00CE5AFB">
        <w:tab/>
      </w:r>
      <w:r w:rsidR="00CE5AFB">
        <w:tab/>
      </w:r>
      <w:r w:rsidR="00CE5AFB">
        <w:tab/>
      </w:r>
      <w:r w:rsidR="00CE5AFB">
        <w:tab/>
      </w:r>
    </w:p>
    <w:p w14:paraId="49125EAD" w14:textId="77777777" w:rsidR="00256995" w:rsidRDefault="00256995" w:rsidP="00256995">
      <w:pPr>
        <w:ind w:right="720"/>
        <w:jc w:val="both"/>
      </w:pPr>
      <w:r>
        <w:t>Owner Address</w:t>
      </w:r>
    </w:p>
    <w:p w14:paraId="60C6FAC6" w14:textId="77777777" w:rsidR="00256995" w:rsidRDefault="00256995" w:rsidP="00256995">
      <w:pPr>
        <w:ind w:right="720"/>
        <w:jc w:val="both"/>
      </w:pPr>
      <w:r>
        <w:t>City, State Zip Code</w:t>
      </w:r>
    </w:p>
    <w:p w14:paraId="1CE20A39" w14:textId="77777777" w:rsidR="00CE5AFB" w:rsidRDefault="00CE5AFB" w:rsidP="00256995">
      <w:pPr>
        <w:ind w:right="720"/>
        <w:jc w:val="both"/>
      </w:pPr>
    </w:p>
    <w:p w14:paraId="22368A92" w14:textId="7C04A78C" w:rsidR="00CE5AFB" w:rsidRDefault="00CE5AFB" w:rsidP="00256995">
      <w:pPr>
        <w:ind w:right="720"/>
        <w:jc w:val="both"/>
      </w:pPr>
      <w:r>
        <w:t>RE:  PID</w:t>
      </w:r>
    </w:p>
    <w:p w14:paraId="4136FB89" w14:textId="77777777" w:rsidR="00256995" w:rsidRDefault="00256995" w:rsidP="00256995">
      <w:pPr>
        <w:ind w:right="720"/>
        <w:jc w:val="both"/>
      </w:pPr>
    </w:p>
    <w:p w14:paraId="31C81682" w14:textId="48E31695" w:rsidR="00256995" w:rsidRDefault="00256995" w:rsidP="00256995">
      <w:pPr>
        <w:spacing w:after="160" w:line="256" w:lineRule="auto"/>
        <w:rPr>
          <w:rFonts w:ascii="Calibri" w:eastAsia="Calibri" w:hAnsi="Calibri"/>
        </w:rPr>
      </w:pPr>
      <w:r>
        <w:rPr>
          <w:rFonts w:ascii="Calibri" w:eastAsia="Calibri" w:hAnsi="Calibri"/>
        </w:rPr>
        <w:t>Section 11.43 (h-1) Texas Property Tax Code, passed by the 88</w:t>
      </w:r>
      <w:r>
        <w:rPr>
          <w:rFonts w:ascii="Calibri" w:eastAsia="Calibri" w:hAnsi="Calibri"/>
          <w:vertAlign w:val="superscript"/>
        </w:rPr>
        <w:t>th</w:t>
      </w:r>
      <w:r>
        <w:rPr>
          <w:rFonts w:ascii="Calibri" w:eastAsia="Calibri" w:hAnsi="Calibri"/>
        </w:rPr>
        <w:t xml:space="preserve"> Legislature and made effective 9-1-2023, now requires each residential property with a homestead exemption be confirmed by each county appraisal district that the property still qualifies for the homestead exemption once </w:t>
      </w:r>
      <w:r w:rsidRPr="00256995">
        <w:rPr>
          <w:rFonts w:ascii="Calibri" w:eastAsia="Calibri" w:hAnsi="Calibri"/>
          <w:b/>
          <w:bCs/>
        </w:rPr>
        <w:t>every 5 years</w:t>
      </w:r>
      <w:r>
        <w:rPr>
          <w:rFonts w:ascii="Calibri" w:eastAsia="Calibri" w:hAnsi="Calibri"/>
        </w:rPr>
        <w:t xml:space="preserve">. </w:t>
      </w:r>
    </w:p>
    <w:p w14:paraId="58EC720A" w14:textId="4D636866" w:rsidR="00AE0444" w:rsidRDefault="00AE0444" w:rsidP="00AE0444">
      <w:pPr>
        <w:spacing w:after="160" w:line="256" w:lineRule="auto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According to our records, during the review of your property, we </w:t>
      </w:r>
      <w:r>
        <w:rPr>
          <w:rFonts w:ascii="Calibri" w:eastAsia="Calibri" w:hAnsi="Calibri"/>
        </w:rPr>
        <w:t>understand that the property has two (2) owners and the original application contained only one owner’s information</w:t>
      </w:r>
      <w:r>
        <w:rPr>
          <w:rFonts w:ascii="Calibri" w:eastAsia="Calibri" w:hAnsi="Calibri"/>
        </w:rPr>
        <w:t xml:space="preserve">.  </w:t>
      </w:r>
      <w:r>
        <w:rPr>
          <w:rFonts w:ascii="Calibri" w:eastAsia="Calibri" w:hAnsi="Calibri"/>
        </w:rPr>
        <w:t>In order to be in compliance with the Texas Property Tax Code to ensure that only one homestead exemption is being applied to a married couple, p</w:t>
      </w:r>
      <w:r>
        <w:rPr>
          <w:rFonts w:ascii="Calibri" w:eastAsia="Calibri" w:hAnsi="Calibri"/>
        </w:rPr>
        <w:t xml:space="preserve">lease complete the enclosed application </w:t>
      </w:r>
      <w:r>
        <w:rPr>
          <w:rFonts w:ascii="Calibri" w:eastAsia="Calibri" w:hAnsi="Calibri"/>
        </w:rPr>
        <w:t xml:space="preserve">with </w:t>
      </w:r>
      <w:r w:rsidRPr="00AE0444">
        <w:rPr>
          <w:rFonts w:ascii="Calibri" w:eastAsia="Calibri" w:hAnsi="Calibri"/>
          <w:b/>
          <w:bCs/>
        </w:rPr>
        <w:t>both</w:t>
      </w:r>
      <w:r>
        <w:rPr>
          <w:rFonts w:ascii="Calibri" w:eastAsia="Calibri" w:hAnsi="Calibri"/>
        </w:rPr>
        <w:t xml:space="preserve"> owners’ information </w:t>
      </w:r>
      <w:r>
        <w:rPr>
          <w:rFonts w:ascii="Calibri" w:eastAsia="Calibri" w:hAnsi="Calibri"/>
        </w:rPr>
        <w:t xml:space="preserve">and return it to our office along with a copy of your </w:t>
      </w:r>
      <w:r w:rsidRPr="00570120">
        <w:rPr>
          <w:rFonts w:ascii="Calibri" w:eastAsia="Calibri" w:hAnsi="Calibri"/>
          <w:b/>
          <w:bCs/>
        </w:rPr>
        <w:t>VALID Texas Driver’s License or Texas State ID</w:t>
      </w:r>
      <w:r>
        <w:rPr>
          <w:rFonts w:ascii="Calibri" w:eastAsia="Calibri" w:hAnsi="Calibri"/>
        </w:rPr>
        <w:t xml:space="preserve">. The address on the state issued ID </w:t>
      </w:r>
      <w:r w:rsidRPr="00570120">
        <w:rPr>
          <w:rFonts w:ascii="Calibri" w:eastAsia="Calibri" w:hAnsi="Calibri"/>
          <w:b/>
          <w:bCs/>
        </w:rPr>
        <w:t>MUST</w:t>
      </w:r>
      <w:r>
        <w:rPr>
          <w:rFonts w:ascii="Calibri" w:eastAsia="Calibri" w:hAnsi="Calibri"/>
        </w:rPr>
        <w:t xml:space="preserve"> match the physical address of the residence that is being homesteaded.  The application and </w:t>
      </w:r>
      <w:r w:rsidRPr="00855366">
        <w:rPr>
          <w:rFonts w:ascii="Calibri" w:eastAsia="Calibri" w:hAnsi="Calibri"/>
          <w:b/>
          <w:bCs/>
        </w:rPr>
        <w:t>VALID</w:t>
      </w:r>
      <w:r>
        <w:rPr>
          <w:rFonts w:ascii="Calibri" w:eastAsia="Calibri" w:hAnsi="Calibri"/>
        </w:rPr>
        <w:t xml:space="preserve"> identification must be returned by (date). </w:t>
      </w:r>
    </w:p>
    <w:p w14:paraId="01DFCAF8" w14:textId="77777777" w:rsidR="00AE0444" w:rsidRDefault="00AE0444" w:rsidP="00AE0444">
      <w:pPr>
        <w:spacing w:after="160" w:line="256" w:lineRule="auto"/>
        <w:rPr>
          <w:rFonts w:ascii="Calibri" w:eastAsia="Calibri" w:hAnsi="Calibri"/>
        </w:rPr>
      </w:pPr>
      <w:r>
        <w:rPr>
          <w:rFonts w:ascii="Calibri" w:eastAsia="Calibri" w:hAnsi="Calibri"/>
        </w:rPr>
        <w:t>Failure to comply with this request will result in the Homestead Exemption being removed from your account.</w:t>
      </w:r>
    </w:p>
    <w:p w14:paraId="2265830F" w14:textId="48ABA319" w:rsidR="00AE0444" w:rsidRDefault="00AE0444" w:rsidP="00256995">
      <w:pPr>
        <w:spacing w:after="160" w:line="256" w:lineRule="auto"/>
        <w:rPr>
          <w:rFonts w:ascii="Calibri" w:eastAsia="Calibri" w:hAnsi="Calibri"/>
        </w:rPr>
      </w:pPr>
      <w:r>
        <w:rPr>
          <w:rFonts w:ascii="Calibri" w:eastAsia="Calibri" w:hAnsi="Calibri"/>
        </w:rPr>
        <w:t>Sincerely,</w:t>
      </w:r>
    </w:p>
    <w:p w14:paraId="49A7E4FE" w14:textId="77777777" w:rsidR="00AE0444" w:rsidRDefault="00AE0444" w:rsidP="00256995">
      <w:pPr>
        <w:spacing w:after="160" w:line="256" w:lineRule="auto"/>
        <w:rPr>
          <w:rFonts w:ascii="Calibri" w:eastAsia="Calibri" w:hAnsi="Calibri"/>
        </w:rPr>
      </w:pPr>
    </w:p>
    <w:p w14:paraId="704126E5" w14:textId="77777777" w:rsidR="00AE0444" w:rsidRDefault="00AE0444" w:rsidP="00256995">
      <w:pPr>
        <w:spacing w:after="160" w:line="256" w:lineRule="auto"/>
        <w:rPr>
          <w:rFonts w:ascii="Calibri" w:eastAsia="Calibri" w:hAnsi="Calibri"/>
        </w:rPr>
      </w:pPr>
    </w:p>
    <w:p w14:paraId="133D28D8" w14:textId="34D5B36A" w:rsidR="00AE0444" w:rsidRDefault="00AE0444" w:rsidP="00256995">
      <w:pPr>
        <w:spacing w:after="160" w:line="256" w:lineRule="auto"/>
        <w:rPr>
          <w:rFonts w:ascii="Calibri" w:eastAsia="Calibri" w:hAnsi="Calibri"/>
        </w:rPr>
      </w:pPr>
      <w:r>
        <w:rPr>
          <w:rFonts w:ascii="Calibri" w:eastAsia="Calibri" w:hAnsi="Calibri"/>
        </w:rPr>
        <w:t>Moore County Appraisal District</w:t>
      </w:r>
    </w:p>
    <w:sectPr w:rsidR="00AE0444" w:rsidSect="00F90A1A">
      <w:headerReference w:type="default" r:id="rId7"/>
      <w:pgSz w:w="12240" w:h="15840"/>
      <w:pgMar w:top="1350" w:right="810" w:bottom="180" w:left="108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AA2714" w14:textId="77777777" w:rsidR="00374ED6" w:rsidRDefault="00374ED6" w:rsidP="004D2FD3">
      <w:r>
        <w:separator/>
      </w:r>
    </w:p>
  </w:endnote>
  <w:endnote w:type="continuationSeparator" w:id="0">
    <w:p w14:paraId="340990E5" w14:textId="77777777" w:rsidR="00374ED6" w:rsidRDefault="00374ED6" w:rsidP="004D2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628A09" w14:textId="77777777" w:rsidR="00374ED6" w:rsidRDefault="00374ED6" w:rsidP="004D2FD3">
      <w:r>
        <w:separator/>
      </w:r>
    </w:p>
  </w:footnote>
  <w:footnote w:type="continuationSeparator" w:id="0">
    <w:p w14:paraId="03B936A3" w14:textId="77777777" w:rsidR="00374ED6" w:rsidRDefault="00374ED6" w:rsidP="004D2F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F07ED" w14:textId="52AEC94B" w:rsidR="00506BD8" w:rsidRDefault="00506BD8" w:rsidP="00506BD8">
    <w:pPr>
      <w:jc w:val="center"/>
      <w:rPr>
        <w:rFonts w:ascii="Bell MT" w:hAnsi="Bell MT"/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0B40199" wp14:editId="45C867A7">
          <wp:simplePos x="0" y="0"/>
          <wp:positionH relativeFrom="margin">
            <wp:posOffset>5457825</wp:posOffset>
          </wp:positionH>
          <wp:positionV relativeFrom="paragraph">
            <wp:posOffset>41275</wp:posOffset>
          </wp:positionV>
          <wp:extent cx="1029335" cy="990600"/>
          <wp:effectExtent l="0" t="0" r="0" b="0"/>
          <wp:wrapSquare wrapText="bothSides"/>
          <wp:docPr id="1857530302" name="Picture 1857530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dc45nBnc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335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227174B3" wp14:editId="0E5987B9">
          <wp:simplePos x="0" y="0"/>
          <wp:positionH relativeFrom="column">
            <wp:posOffset>-405765</wp:posOffset>
          </wp:positionH>
          <wp:positionV relativeFrom="paragraph">
            <wp:posOffset>-19685</wp:posOffset>
          </wp:positionV>
          <wp:extent cx="985520" cy="989965"/>
          <wp:effectExtent l="0" t="0" r="5080" b="635"/>
          <wp:wrapTopAndBottom/>
          <wp:docPr id="217935694" name="Picture 2179356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llahan sea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989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652696" w14:textId="790DA501" w:rsidR="00506BD8" w:rsidRPr="00C5413C" w:rsidRDefault="00506BD8" w:rsidP="00506BD8">
    <w:pPr>
      <w:jc w:val="center"/>
      <w:rPr>
        <w:rFonts w:ascii="Bell MT" w:hAnsi="Bell MT"/>
        <w:b/>
        <w:sz w:val="32"/>
        <w:szCs w:val="32"/>
      </w:rPr>
    </w:pPr>
    <w:r>
      <w:rPr>
        <w:rFonts w:ascii="Bell MT" w:hAnsi="Bell MT"/>
        <w:b/>
        <w:sz w:val="32"/>
        <w:szCs w:val="32"/>
      </w:rPr>
      <w:t xml:space="preserve">MOORE COUNTY </w:t>
    </w:r>
    <w:r w:rsidRPr="00C5413C">
      <w:rPr>
        <w:rFonts w:ascii="Bell MT" w:hAnsi="Bell MT"/>
        <w:b/>
        <w:sz w:val="32"/>
        <w:szCs w:val="32"/>
      </w:rPr>
      <w:t>APPRAISAL DISTRICT</w:t>
    </w:r>
  </w:p>
  <w:p w14:paraId="281749E6" w14:textId="74FFC4BF" w:rsidR="004D2FD3" w:rsidRDefault="00AE0444" w:rsidP="00506BD8">
    <w:pPr>
      <w:pStyle w:val="Header"/>
      <w:tabs>
        <w:tab w:val="clear" w:pos="9360"/>
      </w:tabs>
    </w:pPr>
    <w:r>
      <w:rPr>
        <w:noProof/>
      </w:rPr>
      <w:pict w14:anchorId="48498DCD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margin-left:-53.95pt;margin-top:54.75pt;width:611.25pt;height:15.5pt;z-index:2516582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9XDwIAAP0DAAAOAAAAZHJzL2Uyb0RvYy54bWysU9uO2yAQfa/Uf0C8N06iXK04q222qSpt&#10;L9K2H4AxjlExQwcSO/36DsSbjbZvVXlAM8xwmDlz2Nz1rWEnhV6DLfhkNOZMWQmVtoeC//i+f7fi&#10;zAdhK2HAqoKfled327dvNp3L1RQaMJVCRiDW550reBOCy7PMy0a1wo/AKUvBGrAVgVw8ZBWKjtBb&#10;k03H40XWAVYOQSrv6fThEuTbhF/XSoavde1VYKbgVFtIO6a9jHu23Yj8gMI1Wg5liH+oohXa0qNX&#10;qAcRBDui/guq1RLBQx1GEtoM6lpLlXqgbibjV908NcKp1AuR492VJv//YOWX05P7hiz076GnAaYm&#10;vHsE+dMzC7tG2IO6R4SuUaKihyeRsqxzPh+uRqp97iNI2X2GioYsjgESUF9jG1mhPhmh0wDOV9JV&#10;H5ikw+VyMV0t55xJii0m6+UiTSUT+fNthz58VNCyaBQcaagJXZwefYjViPw5JT7mwehqr41JDh7K&#10;nUF2EiSAfVqpgVdpxrKu4Ov5dJ6QLcT7SRutDiRQo9uCr8ZxXSQT2fhgq5QShDYXmyoxdqAnMnLh&#10;JvRlz3Q1cBfZKqE6E18IFz3S/yGjAfzNWUdaLLj/dRSoODOfLHG+nsxmUbzJmc2XU3LwNlLeRoSV&#10;BFXwwNnF3IUk+EiHhXuaTa0TbS+VDCWTxhKbw3+IIr71U9bLr93+AQAA//8DAFBLAwQUAAYACAAA&#10;ACEAhoMMSN8AAAALAQAADwAAAGRycy9kb3ducmV2LnhtbEyPwW6DMAyG75P2DpEr7TK1gamlhRGq&#10;bdKmXdv1AQxxAZU4iKSFvv3CabvZ8qff35/vJ9OJGw2utawgXkUgiCurW64VnH4+lzsQziNr7CyT&#10;gjs52BePDzlm2o58oNvR1yKEsMtQQeN9n0npqoYMupXticPtbAeDPqxDLfWAYwg3nXyJokQabDl8&#10;aLCnj4aqy/FqFJy/x+dNOpZf/rQ9rJN3bLelvSv1tJjeXkF4mvwfDLN+UIciOJX2ytqJTsEyXkdp&#10;YOdpA2Imol2cgCgVpEkMssjl/w7FLwAAAP//AwBQSwECLQAUAAYACAAAACEAtoM4kv4AAADhAQAA&#10;EwAAAAAAAAAAAAAAAAAAAAAAW0NvbnRlbnRfVHlwZXNdLnhtbFBLAQItABQABgAIAAAAIQA4/SH/&#10;1gAAAJQBAAALAAAAAAAAAAAAAAAAAC8BAABfcmVscy8ucmVsc1BLAQItABQABgAIAAAAIQDxxK9X&#10;DwIAAP0DAAAOAAAAAAAAAAAAAAAAAC4CAABkcnMvZTJvRG9jLnhtbFBLAQItABQABgAIAAAAIQCG&#10;gwxI3wAAAAsBAAAPAAAAAAAAAAAAAAAAAGkEAABkcnMvZG93bnJldi54bWxQSwUGAAAAAAQABADz&#10;AAAAdQUAAAAA&#10;" stroked="f">
          <v:textbox style="mso-next-textbox:#Text Box 2">
            <w:txbxContent>
              <w:p w14:paraId="6904593D" w14:textId="63F670F3" w:rsidR="00C5413C" w:rsidRPr="00C5413C" w:rsidRDefault="00C5413C" w:rsidP="00B34340">
                <w:pPr>
                  <w:jc w:val="center"/>
                  <w:rPr>
                    <w:rFonts w:ascii="Bell MT" w:hAnsi="Bell MT"/>
                    <w:b/>
                    <w:sz w:val="32"/>
                    <w:szCs w:val="32"/>
                  </w:rPr>
                </w:pPr>
              </w:p>
            </w:txbxContent>
          </v:textbox>
          <w10:wrap type="square"/>
        </v:shape>
      </w:pict>
    </w:r>
    <w:r>
      <w:rPr>
        <w:noProof/>
      </w:rPr>
      <w:pict w14:anchorId="6783BF6C">
        <v:shape id="_x0000_s1026" type="#_x0000_t202" style="position:absolute;margin-left:85.55pt;margin-top:.5pt;width:286.7pt;height:64pt;z-index:251659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cADAIAAPYDAAAOAAAAZHJzL2Uyb0RvYy54bWysU9tu2zAMfR+wfxD0vthJk7Yx4hRdugwD&#10;ugvQ7QNkWY6FyaJGKbGzrx8lp2nQvQ3Tg0CK1BF5eLS6GzrDDgq9Blvy6STnTFkJtba7kv/4vn13&#10;y5kPwtbCgFUlPyrP79Zv36x6V6gZtGBqhYxArC96V/I2BFdkmZet6oSfgFOWgg1gJwK5uMtqFD2h&#10;dyab5fl11gPWDkEq7+n0YQzydcJvGiXD16bxKjBTcqotpB3TXsU9W69EsUPhWi1PZYh/qKIT2tKj&#10;Z6gHEQTbo/4LqtMSwUMTJhK6DJpGS5V6oG6m+atunlrhVOqFyPHuTJP/f7Dyy+HJfUMWhvcw0ABT&#10;E949gvzpmYVNK+xO3SNC3ypR08PTSFnWO1+crkaqfeEjSNV/hpqGLPYBEtDQYBdZoT4ZodMAjmfS&#10;1RCYpMOr6/k0X1JIUuw2n17dpKlkoni+7dCHjwo6Fo2SIw01oYvDow+xGlE8p8THPBhdb7UxycFd&#10;tTHIDoIEsE0rNfAqzVjWl3y5mC0SsoV4P2mj04EEanQXi4trlExk44OtU0oQ2ow2VWLsiZ7IyMhN&#10;GKqBEiNNFdRHIgphFCJ9HDJawN+c9STCkvtfe4GKM/PJEtnL6XweVZuc+eJmRg5eRqrLiLCSoEoe&#10;OBvNTUhKjzxYuKehNDrx9VLJqVYSV6Lx9BGiei/9lPXyXdd/AAAA//8DAFBLAwQUAAYACAAAACEA&#10;jokor90AAAAKAQAADwAAAGRycy9kb3ducmV2LnhtbEyPQU7DMBBF90jcwRokNog6QWkMaZwKkEBs&#10;W3oAJ54mUeNxFLtNenuGFSy//tOfN+V2cYO44BR6TxrSVQICqfG2p1bD4fvj8RlEiIasGTyhhisG&#10;2Fa3N6UprJ9ph5d9bAWPUCiMhi7GsZAyNB06E1Z+ROLu6CdnIseplXYyM4+7QT4lSS6d6YkvdGbE&#10;9w6b0/7sNBy/5of1y1x/xoPaZfmb6VXtr1rf3y2vGxARl/gHw68+q0PFTrU/kw1i4KzSlFENWZqB&#10;YEBl2RpEzU2ucpBVKf+/UP0AAAD//wMAUEsBAi0AFAAGAAgAAAAhALaDOJL+AAAA4QEAABMAAAAA&#10;AAAAAAAAAAAAAAAAAFtDb250ZW50X1R5cGVzXS54bWxQSwECLQAUAAYACAAAACEAOP0h/9YAAACU&#10;AQAACwAAAAAAAAAAAAAAAAAvAQAAX3JlbHMvLnJlbHNQSwECLQAUAAYACAAAACEAUcFnAAwCAAD2&#10;AwAADgAAAAAAAAAAAAAAAAAuAgAAZHJzL2Uyb0RvYy54bWxQSwECLQAUAAYACAAAACEAjokor90A&#10;AAAKAQAADwAAAAAAAAAAAAAAAABmBAAAZHJzL2Rvd25yZXYueG1sUEsFBgAAAAAEAAQA8wAAAHAF&#10;AAAAAA==&#10;" stroked="f">
          <v:textbox style="mso-next-textbox:#_x0000_s1026">
            <w:txbxContent>
              <w:p w14:paraId="24AFF7D4" w14:textId="1B5DDF85" w:rsidR="00745752" w:rsidRDefault="00703BD6" w:rsidP="00B33ECB">
                <w:pPr>
                  <w:shd w:val="clear" w:color="auto" w:fill="FFFFFF"/>
                  <w:jc w:val="center"/>
                  <w:rPr>
                    <w:rFonts w:ascii="Bell MT" w:hAnsi="Bell MT"/>
                    <w:b/>
                  </w:rPr>
                </w:pPr>
                <w:r w:rsidRPr="00703BD6">
                  <w:rPr>
                    <w:rFonts w:ascii="Bell MT" w:hAnsi="Bell MT"/>
                    <w:b/>
                  </w:rPr>
                  <w:t>419 Success Blvd.</w:t>
                </w:r>
                <w:r>
                  <w:rPr>
                    <w:rFonts w:ascii="Bell MT" w:hAnsi="Bell MT"/>
                    <w:b/>
                  </w:rPr>
                  <w:t xml:space="preserve"> </w:t>
                </w:r>
                <w:r w:rsidRPr="00703BD6">
                  <w:rPr>
                    <w:rFonts w:ascii="Bell MT" w:hAnsi="Bell MT"/>
                    <w:b/>
                  </w:rPr>
                  <w:t>Dumas, T</w:t>
                </w:r>
                <w:r w:rsidR="0080715A">
                  <w:rPr>
                    <w:rFonts w:ascii="Bell MT" w:hAnsi="Bell MT"/>
                    <w:b/>
                  </w:rPr>
                  <w:t>x</w:t>
                </w:r>
                <w:r w:rsidRPr="00703BD6">
                  <w:rPr>
                    <w:rFonts w:ascii="Bell MT" w:hAnsi="Bell MT"/>
                    <w:b/>
                  </w:rPr>
                  <w:t xml:space="preserve"> 79029</w:t>
                </w:r>
              </w:p>
              <w:p w14:paraId="5F98D8D0" w14:textId="123D82B5" w:rsidR="00B24B4A" w:rsidRDefault="00B24B4A" w:rsidP="00B24B4A">
                <w:pPr>
                  <w:shd w:val="clear" w:color="auto" w:fill="FFFFFF"/>
                  <w:jc w:val="center"/>
                  <w:rPr>
                    <w:rFonts w:ascii="Bell MT" w:hAnsi="Bell MT"/>
                    <w:b/>
                  </w:rPr>
                </w:pPr>
                <w:r>
                  <w:rPr>
                    <w:rFonts w:ascii="Bell MT" w:hAnsi="Bell MT"/>
                    <w:b/>
                  </w:rPr>
                  <w:t>P.O. Box 717</w:t>
                </w:r>
                <w:r w:rsidR="0080715A">
                  <w:rPr>
                    <w:rFonts w:ascii="Bell MT" w:hAnsi="Bell MT"/>
                    <w:b/>
                  </w:rPr>
                  <w:t xml:space="preserve"> Dumas, Tx 79029</w:t>
                </w:r>
              </w:p>
              <w:p w14:paraId="0DC33332" w14:textId="2BC949EA" w:rsidR="00211A7A" w:rsidRDefault="005C798A" w:rsidP="00B33ECB">
                <w:pPr>
                  <w:shd w:val="clear" w:color="auto" w:fill="FFFFFF"/>
                  <w:jc w:val="center"/>
                  <w:rPr>
                    <w:rFonts w:ascii="Bell MT" w:hAnsi="Bell MT"/>
                    <w:b/>
                  </w:rPr>
                </w:pPr>
                <w:r>
                  <w:rPr>
                    <w:rFonts w:ascii="Bell MT" w:hAnsi="Bell MT"/>
                    <w:b/>
                  </w:rPr>
                  <w:t>P</w:t>
                </w:r>
                <w:r w:rsidR="00211A7A" w:rsidRPr="00C5413C">
                  <w:rPr>
                    <w:rFonts w:ascii="Bell MT" w:hAnsi="Bell MT"/>
                    <w:b/>
                  </w:rPr>
                  <w:t>hone:</w:t>
                </w:r>
                <w:r w:rsidR="0061401B" w:rsidRPr="0061401B">
                  <w:t xml:space="preserve"> </w:t>
                </w:r>
                <w:r w:rsidR="00703BD6" w:rsidRPr="00703BD6">
                  <w:rPr>
                    <w:rFonts w:ascii="Bell MT" w:hAnsi="Bell MT"/>
                    <w:b/>
                  </w:rPr>
                  <w:t>806-935-4193</w:t>
                </w:r>
                <w:r w:rsidR="00703BD6">
                  <w:rPr>
                    <w:rFonts w:ascii="Bell MT" w:hAnsi="Bell MT"/>
                    <w:b/>
                  </w:rPr>
                  <w:t xml:space="preserve"> </w:t>
                </w:r>
                <w:r w:rsidR="00C21389" w:rsidRPr="00C21389">
                  <w:rPr>
                    <w:rFonts w:ascii="Bell MT" w:hAnsi="Bell MT"/>
                    <w:b/>
                  </w:rPr>
                  <w:t>Fax:</w:t>
                </w:r>
                <w:r w:rsidR="0026421F" w:rsidRPr="0026421F">
                  <w:t xml:space="preserve"> </w:t>
                </w:r>
                <w:r w:rsidR="00703BD6" w:rsidRPr="00703BD6">
                  <w:rPr>
                    <w:rFonts w:ascii="Bell MT" w:hAnsi="Bell MT"/>
                    <w:b/>
                  </w:rPr>
                  <w:t>806-935-2792</w:t>
                </w:r>
              </w:p>
              <w:p w14:paraId="23935818" w14:textId="755D2728" w:rsidR="00B33ECB" w:rsidRPr="00C5413C" w:rsidRDefault="00B33ECB" w:rsidP="00B33ECB">
                <w:pPr>
                  <w:shd w:val="clear" w:color="auto" w:fill="FFFFFF"/>
                  <w:jc w:val="center"/>
                  <w:rPr>
                    <w:rFonts w:ascii="Bell MT" w:hAnsi="Bell MT"/>
                    <w:b/>
                  </w:rPr>
                </w:pPr>
                <w:r>
                  <w:rPr>
                    <w:rFonts w:ascii="Bell MT" w:hAnsi="Bell MT"/>
                    <w:b/>
                  </w:rPr>
                  <w:t xml:space="preserve">Chief Appraiser: </w:t>
                </w:r>
                <w:r w:rsidR="009501D4">
                  <w:rPr>
                    <w:rFonts w:ascii="Bell MT" w:hAnsi="Bell MT"/>
                    <w:b/>
                  </w:rPr>
                  <w:t xml:space="preserve">Samantha </w:t>
                </w:r>
                <w:r w:rsidR="00066FCD">
                  <w:rPr>
                    <w:rFonts w:ascii="Bell MT" w:hAnsi="Bell MT"/>
                    <w:b/>
                  </w:rPr>
                  <w:t>Venegas</w:t>
                </w:r>
              </w:p>
            </w:txbxContent>
          </v:textbox>
          <w10:wrap type="square" anchorx="margin"/>
        </v:shape>
      </w:pict>
    </w:r>
    <w:r w:rsidR="00506BD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3294B"/>
    <w:multiLevelType w:val="hybridMultilevel"/>
    <w:tmpl w:val="7C7AC6BE"/>
    <w:lvl w:ilvl="0" w:tplc="D8CA6F0E">
      <w:start w:val="1"/>
      <w:numFmt w:val="decimal"/>
      <w:lvlText w:val="%1."/>
      <w:lvlJc w:val="left"/>
      <w:pPr>
        <w:ind w:left="9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E1FD6"/>
    <w:multiLevelType w:val="hybridMultilevel"/>
    <w:tmpl w:val="ECA297BC"/>
    <w:lvl w:ilvl="0" w:tplc="E026ADCC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" w15:restartNumberingAfterBreak="0">
    <w:nsid w:val="116B6B3C"/>
    <w:multiLevelType w:val="hybridMultilevel"/>
    <w:tmpl w:val="66CE8A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D0E7F"/>
    <w:multiLevelType w:val="hybridMultilevel"/>
    <w:tmpl w:val="F92EE8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AD6C79"/>
    <w:multiLevelType w:val="hybridMultilevel"/>
    <w:tmpl w:val="73003826"/>
    <w:lvl w:ilvl="0" w:tplc="6A42E5E8">
      <w:start w:val="1"/>
      <w:numFmt w:val="decimal"/>
      <w:lvlText w:val="%1."/>
      <w:lvlJc w:val="left"/>
      <w:pPr>
        <w:ind w:left="12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C364A0F"/>
    <w:multiLevelType w:val="hybridMultilevel"/>
    <w:tmpl w:val="0BF063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DC7C04"/>
    <w:multiLevelType w:val="hybridMultilevel"/>
    <w:tmpl w:val="AB488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4723485">
    <w:abstractNumId w:val="5"/>
  </w:num>
  <w:num w:numId="2" w16cid:durableId="1065685389">
    <w:abstractNumId w:val="0"/>
  </w:num>
  <w:num w:numId="3" w16cid:durableId="2138328835">
    <w:abstractNumId w:val="3"/>
  </w:num>
  <w:num w:numId="4" w16cid:durableId="339891960">
    <w:abstractNumId w:val="4"/>
  </w:num>
  <w:num w:numId="5" w16cid:durableId="1754887524">
    <w:abstractNumId w:val="6"/>
  </w:num>
  <w:num w:numId="6" w16cid:durableId="1137575394">
    <w:abstractNumId w:val="1"/>
  </w:num>
  <w:num w:numId="7" w16cid:durableId="162288059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3ECB"/>
    <w:rsid w:val="00000581"/>
    <w:rsid w:val="00001495"/>
    <w:rsid w:val="00005C34"/>
    <w:rsid w:val="00016F94"/>
    <w:rsid w:val="0001762B"/>
    <w:rsid w:val="000233B7"/>
    <w:rsid w:val="000237FE"/>
    <w:rsid w:val="000247A1"/>
    <w:rsid w:val="00030F5B"/>
    <w:rsid w:val="00032121"/>
    <w:rsid w:val="000340F2"/>
    <w:rsid w:val="00044BC0"/>
    <w:rsid w:val="00044E62"/>
    <w:rsid w:val="000457CA"/>
    <w:rsid w:val="00046385"/>
    <w:rsid w:val="00051C03"/>
    <w:rsid w:val="00054181"/>
    <w:rsid w:val="00054182"/>
    <w:rsid w:val="00054E6B"/>
    <w:rsid w:val="000553A6"/>
    <w:rsid w:val="00057B19"/>
    <w:rsid w:val="000633E8"/>
    <w:rsid w:val="00066FCD"/>
    <w:rsid w:val="00070B12"/>
    <w:rsid w:val="0007351F"/>
    <w:rsid w:val="00073FE8"/>
    <w:rsid w:val="00074F32"/>
    <w:rsid w:val="000766F0"/>
    <w:rsid w:val="000805B6"/>
    <w:rsid w:val="00085A31"/>
    <w:rsid w:val="0008633E"/>
    <w:rsid w:val="0009008D"/>
    <w:rsid w:val="00090E0F"/>
    <w:rsid w:val="00094F1B"/>
    <w:rsid w:val="00096A8A"/>
    <w:rsid w:val="00097946"/>
    <w:rsid w:val="000A204D"/>
    <w:rsid w:val="000B00DB"/>
    <w:rsid w:val="000B0C9C"/>
    <w:rsid w:val="000B57C0"/>
    <w:rsid w:val="000C1AB2"/>
    <w:rsid w:val="000C35E4"/>
    <w:rsid w:val="000C5D2A"/>
    <w:rsid w:val="000D5874"/>
    <w:rsid w:val="000D5FD5"/>
    <w:rsid w:val="000E2AE1"/>
    <w:rsid w:val="000E5955"/>
    <w:rsid w:val="000F3A39"/>
    <w:rsid w:val="000F3C3A"/>
    <w:rsid w:val="000F591B"/>
    <w:rsid w:val="000F5BD6"/>
    <w:rsid w:val="000F61A3"/>
    <w:rsid w:val="00100EF6"/>
    <w:rsid w:val="00101168"/>
    <w:rsid w:val="00103AA5"/>
    <w:rsid w:val="001047E7"/>
    <w:rsid w:val="001115C9"/>
    <w:rsid w:val="001119DA"/>
    <w:rsid w:val="00111E86"/>
    <w:rsid w:val="00114496"/>
    <w:rsid w:val="00116E83"/>
    <w:rsid w:val="0011794C"/>
    <w:rsid w:val="00121A74"/>
    <w:rsid w:val="00123D1E"/>
    <w:rsid w:val="00127874"/>
    <w:rsid w:val="00127F4E"/>
    <w:rsid w:val="00130010"/>
    <w:rsid w:val="00131A80"/>
    <w:rsid w:val="00134427"/>
    <w:rsid w:val="001368B2"/>
    <w:rsid w:val="00151013"/>
    <w:rsid w:val="001513E5"/>
    <w:rsid w:val="00154B65"/>
    <w:rsid w:val="00154D57"/>
    <w:rsid w:val="001563DD"/>
    <w:rsid w:val="00156E9D"/>
    <w:rsid w:val="001725B4"/>
    <w:rsid w:val="0017594E"/>
    <w:rsid w:val="00177124"/>
    <w:rsid w:val="001814CA"/>
    <w:rsid w:val="00183138"/>
    <w:rsid w:val="00191517"/>
    <w:rsid w:val="00193592"/>
    <w:rsid w:val="001A260B"/>
    <w:rsid w:val="001A2BF6"/>
    <w:rsid w:val="001A3739"/>
    <w:rsid w:val="001A39F2"/>
    <w:rsid w:val="001B00CE"/>
    <w:rsid w:val="001C081D"/>
    <w:rsid w:val="001C3235"/>
    <w:rsid w:val="001C5BF8"/>
    <w:rsid w:val="001C7D90"/>
    <w:rsid w:val="001D0C8D"/>
    <w:rsid w:val="001D1118"/>
    <w:rsid w:val="001D620E"/>
    <w:rsid w:val="001D694F"/>
    <w:rsid w:val="001E041E"/>
    <w:rsid w:val="001E3173"/>
    <w:rsid w:val="001E3DC4"/>
    <w:rsid w:val="001E3E9A"/>
    <w:rsid w:val="001E7239"/>
    <w:rsid w:val="001F2926"/>
    <w:rsid w:val="001F3E1D"/>
    <w:rsid w:val="001F623C"/>
    <w:rsid w:val="00202D82"/>
    <w:rsid w:val="00211A7A"/>
    <w:rsid w:val="0021306B"/>
    <w:rsid w:val="00215CF6"/>
    <w:rsid w:val="00221001"/>
    <w:rsid w:val="0022138A"/>
    <w:rsid w:val="002217D1"/>
    <w:rsid w:val="00222AFB"/>
    <w:rsid w:val="002231E5"/>
    <w:rsid w:val="002236CD"/>
    <w:rsid w:val="00224090"/>
    <w:rsid w:val="002325DC"/>
    <w:rsid w:val="00237CD1"/>
    <w:rsid w:val="00245E9D"/>
    <w:rsid w:val="00250446"/>
    <w:rsid w:val="00250C11"/>
    <w:rsid w:val="00250F27"/>
    <w:rsid w:val="00251CA4"/>
    <w:rsid w:val="00254F09"/>
    <w:rsid w:val="00256995"/>
    <w:rsid w:val="002575B0"/>
    <w:rsid w:val="00263F42"/>
    <w:rsid w:val="0026421F"/>
    <w:rsid w:val="002646C4"/>
    <w:rsid w:val="00265C8A"/>
    <w:rsid w:val="0026601F"/>
    <w:rsid w:val="002662F8"/>
    <w:rsid w:val="00266623"/>
    <w:rsid w:val="0026739A"/>
    <w:rsid w:val="00275BCE"/>
    <w:rsid w:val="002762BE"/>
    <w:rsid w:val="00277F16"/>
    <w:rsid w:val="0028136C"/>
    <w:rsid w:val="0028160E"/>
    <w:rsid w:val="00281F82"/>
    <w:rsid w:val="00282465"/>
    <w:rsid w:val="002857B9"/>
    <w:rsid w:val="0028743A"/>
    <w:rsid w:val="002902FD"/>
    <w:rsid w:val="00291A3F"/>
    <w:rsid w:val="00294787"/>
    <w:rsid w:val="0029583A"/>
    <w:rsid w:val="00297D2D"/>
    <w:rsid w:val="002A0F35"/>
    <w:rsid w:val="002A2B7E"/>
    <w:rsid w:val="002A7FF9"/>
    <w:rsid w:val="002B3D4B"/>
    <w:rsid w:val="002B4F3A"/>
    <w:rsid w:val="002C366B"/>
    <w:rsid w:val="002C5C0B"/>
    <w:rsid w:val="002C5E4E"/>
    <w:rsid w:val="002C7742"/>
    <w:rsid w:val="002C7B38"/>
    <w:rsid w:val="002C7FC5"/>
    <w:rsid w:val="002D0A74"/>
    <w:rsid w:val="002D1BDE"/>
    <w:rsid w:val="002D5E69"/>
    <w:rsid w:val="002D68A5"/>
    <w:rsid w:val="002D7607"/>
    <w:rsid w:val="002E0096"/>
    <w:rsid w:val="002F565A"/>
    <w:rsid w:val="002F587B"/>
    <w:rsid w:val="002F7FBE"/>
    <w:rsid w:val="0030114B"/>
    <w:rsid w:val="00302382"/>
    <w:rsid w:val="00305832"/>
    <w:rsid w:val="00307E4F"/>
    <w:rsid w:val="00310E98"/>
    <w:rsid w:val="00313374"/>
    <w:rsid w:val="00320F9F"/>
    <w:rsid w:val="00321E1E"/>
    <w:rsid w:val="0032273C"/>
    <w:rsid w:val="003237B7"/>
    <w:rsid w:val="00323EB0"/>
    <w:rsid w:val="00324FC2"/>
    <w:rsid w:val="00325B23"/>
    <w:rsid w:val="00331203"/>
    <w:rsid w:val="00331D21"/>
    <w:rsid w:val="00333320"/>
    <w:rsid w:val="00334E18"/>
    <w:rsid w:val="0033583E"/>
    <w:rsid w:val="00337223"/>
    <w:rsid w:val="0033743E"/>
    <w:rsid w:val="00341909"/>
    <w:rsid w:val="00342422"/>
    <w:rsid w:val="003460FF"/>
    <w:rsid w:val="0034647C"/>
    <w:rsid w:val="003467E4"/>
    <w:rsid w:val="00350080"/>
    <w:rsid w:val="00351A24"/>
    <w:rsid w:val="00353CE4"/>
    <w:rsid w:val="00356DF7"/>
    <w:rsid w:val="0035721C"/>
    <w:rsid w:val="00360D87"/>
    <w:rsid w:val="003610B3"/>
    <w:rsid w:val="003615F1"/>
    <w:rsid w:val="003624DF"/>
    <w:rsid w:val="00362EF8"/>
    <w:rsid w:val="003632AD"/>
    <w:rsid w:val="0037444E"/>
    <w:rsid w:val="00374ED6"/>
    <w:rsid w:val="003757C6"/>
    <w:rsid w:val="00380CC3"/>
    <w:rsid w:val="00380F19"/>
    <w:rsid w:val="00383F9A"/>
    <w:rsid w:val="0038562E"/>
    <w:rsid w:val="00386443"/>
    <w:rsid w:val="0039003A"/>
    <w:rsid w:val="003900D1"/>
    <w:rsid w:val="003935A8"/>
    <w:rsid w:val="0039546C"/>
    <w:rsid w:val="003A17EF"/>
    <w:rsid w:val="003A3551"/>
    <w:rsid w:val="003A3E94"/>
    <w:rsid w:val="003A439C"/>
    <w:rsid w:val="003A65CF"/>
    <w:rsid w:val="003B69F0"/>
    <w:rsid w:val="003B6D10"/>
    <w:rsid w:val="003C1F19"/>
    <w:rsid w:val="003C34EA"/>
    <w:rsid w:val="003C7A85"/>
    <w:rsid w:val="003D6258"/>
    <w:rsid w:val="003D7877"/>
    <w:rsid w:val="003E6BA4"/>
    <w:rsid w:val="003F00DF"/>
    <w:rsid w:val="003F2B2F"/>
    <w:rsid w:val="003F5B60"/>
    <w:rsid w:val="00401420"/>
    <w:rsid w:val="00407CA3"/>
    <w:rsid w:val="00412E2A"/>
    <w:rsid w:val="00413E35"/>
    <w:rsid w:val="00417DE9"/>
    <w:rsid w:val="00424CBB"/>
    <w:rsid w:val="00437A1C"/>
    <w:rsid w:val="00444455"/>
    <w:rsid w:val="00447362"/>
    <w:rsid w:val="0045137D"/>
    <w:rsid w:val="0045515A"/>
    <w:rsid w:val="00456C3F"/>
    <w:rsid w:val="00461EDD"/>
    <w:rsid w:val="0046275C"/>
    <w:rsid w:val="0046335E"/>
    <w:rsid w:val="004641F5"/>
    <w:rsid w:val="004644B5"/>
    <w:rsid w:val="00476D62"/>
    <w:rsid w:val="004777B7"/>
    <w:rsid w:val="004812D9"/>
    <w:rsid w:val="00481439"/>
    <w:rsid w:val="00481AEA"/>
    <w:rsid w:val="004828DC"/>
    <w:rsid w:val="00483075"/>
    <w:rsid w:val="00484451"/>
    <w:rsid w:val="0048622A"/>
    <w:rsid w:val="0048688C"/>
    <w:rsid w:val="004922C6"/>
    <w:rsid w:val="00492718"/>
    <w:rsid w:val="0049463C"/>
    <w:rsid w:val="004A4ACE"/>
    <w:rsid w:val="004A5E60"/>
    <w:rsid w:val="004A5EF1"/>
    <w:rsid w:val="004B7AA3"/>
    <w:rsid w:val="004C0F2C"/>
    <w:rsid w:val="004C30BC"/>
    <w:rsid w:val="004C3303"/>
    <w:rsid w:val="004C42DB"/>
    <w:rsid w:val="004C493F"/>
    <w:rsid w:val="004D035C"/>
    <w:rsid w:val="004D2030"/>
    <w:rsid w:val="004D2AD0"/>
    <w:rsid w:val="004D2FD3"/>
    <w:rsid w:val="004D6BA4"/>
    <w:rsid w:val="004E5906"/>
    <w:rsid w:val="004E6834"/>
    <w:rsid w:val="004E7273"/>
    <w:rsid w:val="004F0A88"/>
    <w:rsid w:val="004F32CD"/>
    <w:rsid w:val="004F6550"/>
    <w:rsid w:val="00505B8B"/>
    <w:rsid w:val="00506BD8"/>
    <w:rsid w:val="00513B0C"/>
    <w:rsid w:val="00514626"/>
    <w:rsid w:val="005146E0"/>
    <w:rsid w:val="0052153A"/>
    <w:rsid w:val="0052535C"/>
    <w:rsid w:val="00527C18"/>
    <w:rsid w:val="0053150A"/>
    <w:rsid w:val="00531681"/>
    <w:rsid w:val="005348D8"/>
    <w:rsid w:val="0053496F"/>
    <w:rsid w:val="00550E03"/>
    <w:rsid w:val="005521DD"/>
    <w:rsid w:val="005608D7"/>
    <w:rsid w:val="00562ACC"/>
    <w:rsid w:val="00580176"/>
    <w:rsid w:val="00582313"/>
    <w:rsid w:val="00583340"/>
    <w:rsid w:val="00586D88"/>
    <w:rsid w:val="00587CD8"/>
    <w:rsid w:val="00587FF7"/>
    <w:rsid w:val="005901C4"/>
    <w:rsid w:val="00594448"/>
    <w:rsid w:val="005948D1"/>
    <w:rsid w:val="005970C1"/>
    <w:rsid w:val="005A14FC"/>
    <w:rsid w:val="005A3D87"/>
    <w:rsid w:val="005A47B0"/>
    <w:rsid w:val="005B1908"/>
    <w:rsid w:val="005B1962"/>
    <w:rsid w:val="005C1E6E"/>
    <w:rsid w:val="005C25F5"/>
    <w:rsid w:val="005C430B"/>
    <w:rsid w:val="005C5147"/>
    <w:rsid w:val="005C6169"/>
    <w:rsid w:val="005C7881"/>
    <w:rsid w:val="005C798A"/>
    <w:rsid w:val="005D1BE9"/>
    <w:rsid w:val="005D3044"/>
    <w:rsid w:val="005D331F"/>
    <w:rsid w:val="005D7092"/>
    <w:rsid w:val="005E014F"/>
    <w:rsid w:val="005E210C"/>
    <w:rsid w:val="005E43AC"/>
    <w:rsid w:val="005E7022"/>
    <w:rsid w:val="005E715A"/>
    <w:rsid w:val="00601E4C"/>
    <w:rsid w:val="006020AE"/>
    <w:rsid w:val="00602D3C"/>
    <w:rsid w:val="00602D46"/>
    <w:rsid w:val="00603B18"/>
    <w:rsid w:val="00603FAF"/>
    <w:rsid w:val="00605F37"/>
    <w:rsid w:val="00606AA7"/>
    <w:rsid w:val="0061401B"/>
    <w:rsid w:val="00615A8D"/>
    <w:rsid w:val="00623CF3"/>
    <w:rsid w:val="006252CF"/>
    <w:rsid w:val="0062541D"/>
    <w:rsid w:val="00631CCC"/>
    <w:rsid w:val="0063317F"/>
    <w:rsid w:val="00635D0F"/>
    <w:rsid w:val="00641E10"/>
    <w:rsid w:val="00641FFD"/>
    <w:rsid w:val="00642172"/>
    <w:rsid w:val="006445A1"/>
    <w:rsid w:val="00651823"/>
    <w:rsid w:val="00654BF6"/>
    <w:rsid w:val="006560B8"/>
    <w:rsid w:val="00663E03"/>
    <w:rsid w:val="006646E8"/>
    <w:rsid w:val="0066542F"/>
    <w:rsid w:val="00671EFC"/>
    <w:rsid w:val="00671F39"/>
    <w:rsid w:val="00673FA0"/>
    <w:rsid w:val="00684A0E"/>
    <w:rsid w:val="00685F0B"/>
    <w:rsid w:val="00693034"/>
    <w:rsid w:val="00693FAD"/>
    <w:rsid w:val="00696022"/>
    <w:rsid w:val="00696AA7"/>
    <w:rsid w:val="006A1E3C"/>
    <w:rsid w:val="006A554C"/>
    <w:rsid w:val="006A56BF"/>
    <w:rsid w:val="006B02C2"/>
    <w:rsid w:val="006B39A5"/>
    <w:rsid w:val="006B7C64"/>
    <w:rsid w:val="006C3361"/>
    <w:rsid w:val="006C75B1"/>
    <w:rsid w:val="006D19F3"/>
    <w:rsid w:val="006D2D8A"/>
    <w:rsid w:val="006D359C"/>
    <w:rsid w:val="006D7602"/>
    <w:rsid w:val="006E5E9C"/>
    <w:rsid w:val="006F01A8"/>
    <w:rsid w:val="006F0DEC"/>
    <w:rsid w:val="006F5B27"/>
    <w:rsid w:val="0070042F"/>
    <w:rsid w:val="00700841"/>
    <w:rsid w:val="00702949"/>
    <w:rsid w:val="00703BC0"/>
    <w:rsid w:val="00703BD6"/>
    <w:rsid w:val="00706EDF"/>
    <w:rsid w:val="00707861"/>
    <w:rsid w:val="007105A0"/>
    <w:rsid w:val="00710E29"/>
    <w:rsid w:val="007117F4"/>
    <w:rsid w:val="007126AB"/>
    <w:rsid w:val="00714A9D"/>
    <w:rsid w:val="00726527"/>
    <w:rsid w:val="007279B2"/>
    <w:rsid w:val="007321A2"/>
    <w:rsid w:val="007355B8"/>
    <w:rsid w:val="00735C1B"/>
    <w:rsid w:val="0073743C"/>
    <w:rsid w:val="00737499"/>
    <w:rsid w:val="00737BE5"/>
    <w:rsid w:val="00740B1E"/>
    <w:rsid w:val="00742542"/>
    <w:rsid w:val="00743131"/>
    <w:rsid w:val="00745752"/>
    <w:rsid w:val="00757B9B"/>
    <w:rsid w:val="0076277E"/>
    <w:rsid w:val="00766A38"/>
    <w:rsid w:val="00766B81"/>
    <w:rsid w:val="00770237"/>
    <w:rsid w:val="00772BA4"/>
    <w:rsid w:val="00775E1C"/>
    <w:rsid w:val="00777F79"/>
    <w:rsid w:val="00782A2B"/>
    <w:rsid w:val="0078625B"/>
    <w:rsid w:val="0079412D"/>
    <w:rsid w:val="007960F8"/>
    <w:rsid w:val="007A2C6E"/>
    <w:rsid w:val="007A36A2"/>
    <w:rsid w:val="007A704A"/>
    <w:rsid w:val="007A7400"/>
    <w:rsid w:val="007B3F09"/>
    <w:rsid w:val="007C0591"/>
    <w:rsid w:val="007C2895"/>
    <w:rsid w:val="007D36B7"/>
    <w:rsid w:val="007D5F41"/>
    <w:rsid w:val="007E1A2A"/>
    <w:rsid w:val="007E2CE2"/>
    <w:rsid w:val="007E513C"/>
    <w:rsid w:val="007E5C90"/>
    <w:rsid w:val="007F022A"/>
    <w:rsid w:val="007F0947"/>
    <w:rsid w:val="007F178A"/>
    <w:rsid w:val="007F5230"/>
    <w:rsid w:val="007F624B"/>
    <w:rsid w:val="00804E61"/>
    <w:rsid w:val="0080715A"/>
    <w:rsid w:val="00813ADB"/>
    <w:rsid w:val="00814F9A"/>
    <w:rsid w:val="008161C1"/>
    <w:rsid w:val="0082337B"/>
    <w:rsid w:val="00825551"/>
    <w:rsid w:val="00832FAC"/>
    <w:rsid w:val="00833D23"/>
    <w:rsid w:val="00833EE5"/>
    <w:rsid w:val="008367BE"/>
    <w:rsid w:val="008535A0"/>
    <w:rsid w:val="00855655"/>
    <w:rsid w:val="00855E54"/>
    <w:rsid w:val="00860186"/>
    <w:rsid w:val="00877AB2"/>
    <w:rsid w:val="00882F69"/>
    <w:rsid w:val="00890C61"/>
    <w:rsid w:val="00894779"/>
    <w:rsid w:val="00894D12"/>
    <w:rsid w:val="008960E6"/>
    <w:rsid w:val="008A26C4"/>
    <w:rsid w:val="008A4A1F"/>
    <w:rsid w:val="008A4BE0"/>
    <w:rsid w:val="008B3B04"/>
    <w:rsid w:val="008B6978"/>
    <w:rsid w:val="008C13ED"/>
    <w:rsid w:val="008C3F5D"/>
    <w:rsid w:val="008C44A3"/>
    <w:rsid w:val="008C5CD1"/>
    <w:rsid w:val="008C7782"/>
    <w:rsid w:val="008C7EE6"/>
    <w:rsid w:val="008D16F1"/>
    <w:rsid w:val="008E5D79"/>
    <w:rsid w:val="008F05DB"/>
    <w:rsid w:val="008F507A"/>
    <w:rsid w:val="009024FD"/>
    <w:rsid w:val="009057CB"/>
    <w:rsid w:val="00910B22"/>
    <w:rsid w:val="00912F7E"/>
    <w:rsid w:val="0091671A"/>
    <w:rsid w:val="00920A98"/>
    <w:rsid w:val="00921DC5"/>
    <w:rsid w:val="00921FE8"/>
    <w:rsid w:val="00925067"/>
    <w:rsid w:val="00927CE5"/>
    <w:rsid w:val="00933041"/>
    <w:rsid w:val="009417A6"/>
    <w:rsid w:val="00942FE4"/>
    <w:rsid w:val="009441C3"/>
    <w:rsid w:val="009459A4"/>
    <w:rsid w:val="00947863"/>
    <w:rsid w:val="009501AB"/>
    <w:rsid w:val="009501D4"/>
    <w:rsid w:val="00951EC0"/>
    <w:rsid w:val="009601AC"/>
    <w:rsid w:val="00961A9F"/>
    <w:rsid w:val="00962738"/>
    <w:rsid w:val="00963EA1"/>
    <w:rsid w:val="00967677"/>
    <w:rsid w:val="009773B3"/>
    <w:rsid w:val="00984B97"/>
    <w:rsid w:val="00993125"/>
    <w:rsid w:val="009A0624"/>
    <w:rsid w:val="009A13D7"/>
    <w:rsid w:val="009A1631"/>
    <w:rsid w:val="009A20D8"/>
    <w:rsid w:val="009A3440"/>
    <w:rsid w:val="009A3EED"/>
    <w:rsid w:val="009A536E"/>
    <w:rsid w:val="009A573A"/>
    <w:rsid w:val="009B01BF"/>
    <w:rsid w:val="009B2FC1"/>
    <w:rsid w:val="009B3C76"/>
    <w:rsid w:val="009B4757"/>
    <w:rsid w:val="009B5F19"/>
    <w:rsid w:val="009C1120"/>
    <w:rsid w:val="009C2C6B"/>
    <w:rsid w:val="009C4993"/>
    <w:rsid w:val="009C4D3D"/>
    <w:rsid w:val="009C6D23"/>
    <w:rsid w:val="009C7465"/>
    <w:rsid w:val="009D11E7"/>
    <w:rsid w:val="009D3E38"/>
    <w:rsid w:val="009D509E"/>
    <w:rsid w:val="009D521B"/>
    <w:rsid w:val="009D6E07"/>
    <w:rsid w:val="009E0C1C"/>
    <w:rsid w:val="009E5562"/>
    <w:rsid w:val="00A069F9"/>
    <w:rsid w:val="00A0753D"/>
    <w:rsid w:val="00A10B19"/>
    <w:rsid w:val="00A14F68"/>
    <w:rsid w:val="00A17ACA"/>
    <w:rsid w:val="00A2255B"/>
    <w:rsid w:val="00A3351D"/>
    <w:rsid w:val="00A35139"/>
    <w:rsid w:val="00A37032"/>
    <w:rsid w:val="00A41120"/>
    <w:rsid w:val="00A42564"/>
    <w:rsid w:val="00A444EF"/>
    <w:rsid w:val="00A4529B"/>
    <w:rsid w:val="00A46162"/>
    <w:rsid w:val="00A464A6"/>
    <w:rsid w:val="00A503D0"/>
    <w:rsid w:val="00A50D41"/>
    <w:rsid w:val="00A56690"/>
    <w:rsid w:val="00A608FE"/>
    <w:rsid w:val="00A639A8"/>
    <w:rsid w:val="00A7166D"/>
    <w:rsid w:val="00A75828"/>
    <w:rsid w:val="00A81502"/>
    <w:rsid w:val="00A83B75"/>
    <w:rsid w:val="00A8408F"/>
    <w:rsid w:val="00A90046"/>
    <w:rsid w:val="00A9012C"/>
    <w:rsid w:val="00A93990"/>
    <w:rsid w:val="00A94143"/>
    <w:rsid w:val="00A96372"/>
    <w:rsid w:val="00A96848"/>
    <w:rsid w:val="00A972EB"/>
    <w:rsid w:val="00A97561"/>
    <w:rsid w:val="00AA11A2"/>
    <w:rsid w:val="00AA2424"/>
    <w:rsid w:val="00AA2667"/>
    <w:rsid w:val="00AA6231"/>
    <w:rsid w:val="00AB24D9"/>
    <w:rsid w:val="00AB2AD7"/>
    <w:rsid w:val="00AB4918"/>
    <w:rsid w:val="00AB4BBC"/>
    <w:rsid w:val="00AB632B"/>
    <w:rsid w:val="00AC3D0D"/>
    <w:rsid w:val="00AC4585"/>
    <w:rsid w:val="00AC56B8"/>
    <w:rsid w:val="00AD2418"/>
    <w:rsid w:val="00AE0444"/>
    <w:rsid w:val="00AE17F3"/>
    <w:rsid w:val="00AE3DF2"/>
    <w:rsid w:val="00AE4F0F"/>
    <w:rsid w:val="00AE5BF9"/>
    <w:rsid w:val="00AF4AFD"/>
    <w:rsid w:val="00AF5F16"/>
    <w:rsid w:val="00AF7AC2"/>
    <w:rsid w:val="00B0058B"/>
    <w:rsid w:val="00B00CB0"/>
    <w:rsid w:val="00B0481C"/>
    <w:rsid w:val="00B0609F"/>
    <w:rsid w:val="00B06DE8"/>
    <w:rsid w:val="00B103CA"/>
    <w:rsid w:val="00B1112E"/>
    <w:rsid w:val="00B2079F"/>
    <w:rsid w:val="00B21AAE"/>
    <w:rsid w:val="00B22D44"/>
    <w:rsid w:val="00B23727"/>
    <w:rsid w:val="00B24127"/>
    <w:rsid w:val="00B24B4A"/>
    <w:rsid w:val="00B24F32"/>
    <w:rsid w:val="00B24F45"/>
    <w:rsid w:val="00B2529B"/>
    <w:rsid w:val="00B25704"/>
    <w:rsid w:val="00B3140C"/>
    <w:rsid w:val="00B3281D"/>
    <w:rsid w:val="00B33450"/>
    <w:rsid w:val="00B33ECB"/>
    <w:rsid w:val="00B34340"/>
    <w:rsid w:val="00B34809"/>
    <w:rsid w:val="00B35603"/>
    <w:rsid w:val="00B37079"/>
    <w:rsid w:val="00B420CF"/>
    <w:rsid w:val="00B42E6D"/>
    <w:rsid w:val="00B445C3"/>
    <w:rsid w:val="00B45842"/>
    <w:rsid w:val="00B4649E"/>
    <w:rsid w:val="00B525F9"/>
    <w:rsid w:val="00B542FC"/>
    <w:rsid w:val="00B60808"/>
    <w:rsid w:val="00B6308C"/>
    <w:rsid w:val="00B65780"/>
    <w:rsid w:val="00B657C8"/>
    <w:rsid w:val="00B6656B"/>
    <w:rsid w:val="00B6681C"/>
    <w:rsid w:val="00B6766F"/>
    <w:rsid w:val="00B71964"/>
    <w:rsid w:val="00B73FB9"/>
    <w:rsid w:val="00B7638A"/>
    <w:rsid w:val="00B76A3E"/>
    <w:rsid w:val="00B77B5F"/>
    <w:rsid w:val="00B8357F"/>
    <w:rsid w:val="00B838B5"/>
    <w:rsid w:val="00B864F0"/>
    <w:rsid w:val="00B94E30"/>
    <w:rsid w:val="00BA4B76"/>
    <w:rsid w:val="00BA51BD"/>
    <w:rsid w:val="00BA5438"/>
    <w:rsid w:val="00BA736E"/>
    <w:rsid w:val="00BB1D2B"/>
    <w:rsid w:val="00BB45FE"/>
    <w:rsid w:val="00BB51E2"/>
    <w:rsid w:val="00BB5F5E"/>
    <w:rsid w:val="00BC3481"/>
    <w:rsid w:val="00BC3C8C"/>
    <w:rsid w:val="00BC4974"/>
    <w:rsid w:val="00BC4C41"/>
    <w:rsid w:val="00BC5D61"/>
    <w:rsid w:val="00BC751A"/>
    <w:rsid w:val="00BC7A1E"/>
    <w:rsid w:val="00BE1466"/>
    <w:rsid w:val="00BE21E3"/>
    <w:rsid w:val="00BE2C9F"/>
    <w:rsid w:val="00BE5F00"/>
    <w:rsid w:val="00BE787D"/>
    <w:rsid w:val="00BF2C20"/>
    <w:rsid w:val="00BF7695"/>
    <w:rsid w:val="00BF7DAF"/>
    <w:rsid w:val="00C00A29"/>
    <w:rsid w:val="00C1349F"/>
    <w:rsid w:val="00C14B55"/>
    <w:rsid w:val="00C16514"/>
    <w:rsid w:val="00C16E8E"/>
    <w:rsid w:val="00C2016D"/>
    <w:rsid w:val="00C21389"/>
    <w:rsid w:val="00C225F5"/>
    <w:rsid w:val="00C23621"/>
    <w:rsid w:val="00C23A05"/>
    <w:rsid w:val="00C2723D"/>
    <w:rsid w:val="00C34453"/>
    <w:rsid w:val="00C42530"/>
    <w:rsid w:val="00C4464A"/>
    <w:rsid w:val="00C465FB"/>
    <w:rsid w:val="00C5413C"/>
    <w:rsid w:val="00C5624C"/>
    <w:rsid w:val="00C570E7"/>
    <w:rsid w:val="00C571CA"/>
    <w:rsid w:val="00C610C8"/>
    <w:rsid w:val="00C613DD"/>
    <w:rsid w:val="00C63612"/>
    <w:rsid w:val="00C648CA"/>
    <w:rsid w:val="00C73A84"/>
    <w:rsid w:val="00C77004"/>
    <w:rsid w:val="00C7775F"/>
    <w:rsid w:val="00C77DF0"/>
    <w:rsid w:val="00C80964"/>
    <w:rsid w:val="00C82CB8"/>
    <w:rsid w:val="00C84F97"/>
    <w:rsid w:val="00C8636F"/>
    <w:rsid w:val="00C869C2"/>
    <w:rsid w:val="00C92BEB"/>
    <w:rsid w:val="00C94EA9"/>
    <w:rsid w:val="00C97491"/>
    <w:rsid w:val="00C97A71"/>
    <w:rsid w:val="00CA0E80"/>
    <w:rsid w:val="00CA2BAB"/>
    <w:rsid w:val="00CA5581"/>
    <w:rsid w:val="00CB0263"/>
    <w:rsid w:val="00CB52BA"/>
    <w:rsid w:val="00CB7BD1"/>
    <w:rsid w:val="00CB7D7E"/>
    <w:rsid w:val="00CC4681"/>
    <w:rsid w:val="00CC5579"/>
    <w:rsid w:val="00CC684F"/>
    <w:rsid w:val="00CD0E4E"/>
    <w:rsid w:val="00CD60BB"/>
    <w:rsid w:val="00CD6E27"/>
    <w:rsid w:val="00CD741D"/>
    <w:rsid w:val="00CE5AFB"/>
    <w:rsid w:val="00CF080D"/>
    <w:rsid w:val="00CF0E00"/>
    <w:rsid w:val="00CF18AF"/>
    <w:rsid w:val="00CF4E6F"/>
    <w:rsid w:val="00CF6CB5"/>
    <w:rsid w:val="00CF7F0F"/>
    <w:rsid w:val="00D06563"/>
    <w:rsid w:val="00D14294"/>
    <w:rsid w:val="00D212C6"/>
    <w:rsid w:val="00D232F1"/>
    <w:rsid w:val="00D247B2"/>
    <w:rsid w:val="00D25B33"/>
    <w:rsid w:val="00D309B4"/>
    <w:rsid w:val="00D309DD"/>
    <w:rsid w:val="00D30CAB"/>
    <w:rsid w:val="00D34ECF"/>
    <w:rsid w:val="00D35510"/>
    <w:rsid w:val="00D36133"/>
    <w:rsid w:val="00D3744D"/>
    <w:rsid w:val="00D40508"/>
    <w:rsid w:val="00D40A70"/>
    <w:rsid w:val="00D449AA"/>
    <w:rsid w:val="00D46D24"/>
    <w:rsid w:val="00D47FBD"/>
    <w:rsid w:val="00D515C5"/>
    <w:rsid w:val="00D52302"/>
    <w:rsid w:val="00D5565E"/>
    <w:rsid w:val="00D6693A"/>
    <w:rsid w:val="00D67129"/>
    <w:rsid w:val="00D733A7"/>
    <w:rsid w:val="00D74ADE"/>
    <w:rsid w:val="00D83D8C"/>
    <w:rsid w:val="00D83E45"/>
    <w:rsid w:val="00D847AB"/>
    <w:rsid w:val="00D84860"/>
    <w:rsid w:val="00D86259"/>
    <w:rsid w:val="00D923F7"/>
    <w:rsid w:val="00D94AEF"/>
    <w:rsid w:val="00DA50F9"/>
    <w:rsid w:val="00DB01A5"/>
    <w:rsid w:val="00DB3D8A"/>
    <w:rsid w:val="00DC1042"/>
    <w:rsid w:val="00DC376C"/>
    <w:rsid w:val="00DC5E1C"/>
    <w:rsid w:val="00DC60B7"/>
    <w:rsid w:val="00DC62DC"/>
    <w:rsid w:val="00DD29CF"/>
    <w:rsid w:val="00DD2AF6"/>
    <w:rsid w:val="00DD3679"/>
    <w:rsid w:val="00DD3B4D"/>
    <w:rsid w:val="00DE017C"/>
    <w:rsid w:val="00DE33EE"/>
    <w:rsid w:val="00DE68B7"/>
    <w:rsid w:val="00DF0693"/>
    <w:rsid w:val="00DF1259"/>
    <w:rsid w:val="00DF206E"/>
    <w:rsid w:val="00DF421F"/>
    <w:rsid w:val="00DF5329"/>
    <w:rsid w:val="00DF540C"/>
    <w:rsid w:val="00DF67A1"/>
    <w:rsid w:val="00E02EBA"/>
    <w:rsid w:val="00E05FB7"/>
    <w:rsid w:val="00E074F3"/>
    <w:rsid w:val="00E07517"/>
    <w:rsid w:val="00E10CBF"/>
    <w:rsid w:val="00E13731"/>
    <w:rsid w:val="00E13DDB"/>
    <w:rsid w:val="00E1497E"/>
    <w:rsid w:val="00E14C67"/>
    <w:rsid w:val="00E14F35"/>
    <w:rsid w:val="00E22B20"/>
    <w:rsid w:val="00E26CBF"/>
    <w:rsid w:val="00E31483"/>
    <w:rsid w:val="00E33FDA"/>
    <w:rsid w:val="00E409F7"/>
    <w:rsid w:val="00E41845"/>
    <w:rsid w:val="00E428C9"/>
    <w:rsid w:val="00E42A7F"/>
    <w:rsid w:val="00E456F4"/>
    <w:rsid w:val="00E476B0"/>
    <w:rsid w:val="00E52F45"/>
    <w:rsid w:val="00E5330C"/>
    <w:rsid w:val="00E6077E"/>
    <w:rsid w:val="00E63EB6"/>
    <w:rsid w:val="00E71BBC"/>
    <w:rsid w:val="00E73181"/>
    <w:rsid w:val="00E76233"/>
    <w:rsid w:val="00E767B1"/>
    <w:rsid w:val="00E80029"/>
    <w:rsid w:val="00E86831"/>
    <w:rsid w:val="00E96654"/>
    <w:rsid w:val="00E9767E"/>
    <w:rsid w:val="00EA0741"/>
    <w:rsid w:val="00EA093E"/>
    <w:rsid w:val="00EA6024"/>
    <w:rsid w:val="00EA794E"/>
    <w:rsid w:val="00EA7D44"/>
    <w:rsid w:val="00EC7F5E"/>
    <w:rsid w:val="00ED2FB7"/>
    <w:rsid w:val="00ED3F00"/>
    <w:rsid w:val="00ED5475"/>
    <w:rsid w:val="00EE1AA3"/>
    <w:rsid w:val="00EE5576"/>
    <w:rsid w:val="00EF3771"/>
    <w:rsid w:val="00EF75F7"/>
    <w:rsid w:val="00F0316F"/>
    <w:rsid w:val="00F110ED"/>
    <w:rsid w:val="00F115D3"/>
    <w:rsid w:val="00F12F23"/>
    <w:rsid w:val="00F13598"/>
    <w:rsid w:val="00F13754"/>
    <w:rsid w:val="00F144AC"/>
    <w:rsid w:val="00F16DCA"/>
    <w:rsid w:val="00F175CD"/>
    <w:rsid w:val="00F17828"/>
    <w:rsid w:val="00F20DB8"/>
    <w:rsid w:val="00F24671"/>
    <w:rsid w:val="00F264E4"/>
    <w:rsid w:val="00F276C5"/>
    <w:rsid w:val="00F305BE"/>
    <w:rsid w:val="00F40915"/>
    <w:rsid w:val="00F466C3"/>
    <w:rsid w:val="00F47628"/>
    <w:rsid w:val="00F5265E"/>
    <w:rsid w:val="00F53D70"/>
    <w:rsid w:val="00F55131"/>
    <w:rsid w:val="00F55583"/>
    <w:rsid w:val="00F6138B"/>
    <w:rsid w:val="00F61848"/>
    <w:rsid w:val="00F64116"/>
    <w:rsid w:val="00F71E76"/>
    <w:rsid w:val="00F764D3"/>
    <w:rsid w:val="00F77F8B"/>
    <w:rsid w:val="00F8104F"/>
    <w:rsid w:val="00F81BD6"/>
    <w:rsid w:val="00F839E3"/>
    <w:rsid w:val="00F85B21"/>
    <w:rsid w:val="00F87CDC"/>
    <w:rsid w:val="00F90A1A"/>
    <w:rsid w:val="00F97030"/>
    <w:rsid w:val="00FA04D4"/>
    <w:rsid w:val="00FA5F4A"/>
    <w:rsid w:val="00FA6A77"/>
    <w:rsid w:val="00FA71EF"/>
    <w:rsid w:val="00FA7D56"/>
    <w:rsid w:val="00FB1D45"/>
    <w:rsid w:val="00FB5E86"/>
    <w:rsid w:val="00FC0706"/>
    <w:rsid w:val="00FC0E1A"/>
    <w:rsid w:val="00FC0FC4"/>
    <w:rsid w:val="00FC1604"/>
    <w:rsid w:val="00FC2564"/>
    <w:rsid w:val="00FD3481"/>
    <w:rsid w:val="00FD4BD6"/>
    <w:rsid w:val="00FD5FEC"/>
    <w:rsid w:val="00FE09D6"/>
    <w:rsid w:val="00FE1E57"/>
    <w:rsid w:val="00FE6E13"/>
    <w:rsid w:val="00FF0594"/>
    <w:rsid w:val="00FF38BB"/>
    <w:rsid w:val="00FF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DC6EEE"/>
  <w15:docId w15:val="{ABE81EEA-309D-406D-91AA-A5CCEAFDB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2F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FD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D2F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2FD3"/>
  </w:style>
  <w:style w:type="paragraph" w:styleId="Footer">
    <w:name w:val="footer"/>
    <w:basedOn w:val="Normal"/>
    <w:link w:val="FooterChar"/>
    <w:uiPriority w:val="99"/>
    <w:unhideWhenUsed/>
    <w:rsid w:val="004D2F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2FD3"/>
  </w:style>
  <w:style w:type="character" w:styleId="Strong">
    <w:name w:val="Strong"/>
    <w:basedOn w:val="DefaultParagraphFont"/>
    <w:uiPriority w:val="22"/>
    <w:qFormat/>
    <w:rsid w:val="000D5874"/>
    <w:rPr>
      <w:b/>
      <w:bCs/>
    </w:rPr>
  </w:style>
  <w:style w:type="character" w:styleId="Hyperlink">
    <w:name w:val="Hyperlink"/>
    <w:basedOn w:val="DefaultParagraphFont"/>
    <w:uiPriority w:val="99"/>
    <w:unhideWhenUsed/>
    <w:rsid w:val="000D587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E5D79"/>
    <w:pPr>
      <w:ind w:left="720"/>
      <w:contextualSpacing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237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6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negas\AppData\Local\Microsoft\Windows\INetCache\Content.Outlook\2L7A88E9\Moore%20CAD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Moore CAD Letter Head.dotx</Template>
  <TotalTime>0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Venegas</dc:creator>
  <cp:keywords/>
  <dc:description/>
  <cp:lastModifiedBy>Janie Starkey</cp:lastModifiedBy>
  <cp:revision>2</cp:revision>
  <cp:lastPrinted>2024-10-22T21:24:00Z</cp:lastPrinted>
  <dcterms:created xsi:type="dcterms:W3CDTF">2024-10-24T20:14:00Z</dcterms:created>
  <dcterms:modified xsi:type="dcterms:W3CDTF">2024-10-24T20:14:00Z</dcterms:modified>
</cp:coreProperties>
</file>